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A53404" w:rsidRPr="00A53404" w14:paraId="245A7B7D" w14:textId="77777777" w:rsidTr="00700D04">
        <w:trPr>
          <w:trHeight w:val="55"/>
        </w:trPr>
        <w:tc>
          <w:tcPr>
            <w:tcW w:w="3600" w:type="dxa"/>
          </w:tcPr>
          <w:p w14:paraId="0DA19059" w14:textId="6EF1B283" w:rsidR="00944512" w:rsidRPr="00AA1142" w:rsidRDefault="00AA1142" w:rsidP="34BADB5B">
            <w:pPr>
              <w:rPr>
                <w:color w:val="355D7E" w:themeColor="accent1" w:themeShade="80"/>
                <w:sz w:val="4"/>
                <w:szCs w:val="4"/>
              </w:rPr>
            </w:pPr>
            <w:r w:rsidRPr="00A53404">
              <w:rPr>
                <w:noProof/>
                <w:color w:val="355D7E" w:themeColor="accent1" w:themeShade="80"/>
              </w:rPr>
              <w:drawing>
                <wp:inline distT="0" distB="0" distL="0" distR="0" wp14:anchorId="495A4C04" wp14:editId="28231C2E">
                  <wp:extent cx="2165350" cy="1874211"/>
                  <wp:effectExtent l="19050" t="0" r="25400" b="545465"/>
                  <wp:docPr id="1" name="Imagen 1" descr="Un hombre con una raqueta de tenis en una can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 hombre con una raqueta de tenis en una cancha&#10;&#10;Descripción generada automáticament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7" t="26262" b="27889"/>
                          <a:stretch/>
                        </pic:blipFill>
                        <pic:spPr bwMode="auto">
                          <a:xfrm>
                            <a:off x="0" y="0"/>
                            <a:ext cx="2193782" cy="18988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033F9" w14:textId="77777777" w:rsidR="009221AE" w:rsidRPr="00A53404" w:rsidRDefault="34BADB5B" w:rsidP="34BADB5B">
            <w:pPr>
              <w:rPr>
                <w:rFonts w:ascii="Helvetica" w:hAnsi="Helvetica"/>
                <w:color w:val="355D7E" w:themeColor="accent1" w:themeShade="80"/>
              </w:rPr>
            </w:pPr>
            <w:r w:rsidRPr="00A53404">
              <w:rPr>
                <w:rFonts w:ascii="Helvetica" w:hAnsi="Helvetica"/>
                <w:color w:val="355D7E" w:themeColor="accent1" w:themeShade="80"/>
              </w:rPr>
              <w:t xml:space="preserve">"The software development process is like a never-ending game of chess." </w:t>
            </w:r>
          </w:p>
          <w:p w14:paraId="3287CF15" w14:textId="3C861B76" w:rsidR="00036450" w:rsidRPr="00A53404" w:rsidRDefault="34BADB5B" w:rsidP="34BADB5B">
            <w:pPr>
              <w:rPr>
                <w:color w:val="355D7E" w:themeColor="accent1" w:themeShade="80"/>
                <w:sz w:val="4"/>
                <w:szCs w:val="4"/>
              </w:rPr>
            </w:pPr>
            <w:r w:rsidRPr="00A53404">
              <w:rPr>
                <w:rFonts w:ascii="Helvetica" w:hAnsi="Helvetica"/>
                <w:color w:val="355D7E" w:themeColor="accent1" w:themeShade="80"/>
              </w:rPr>
              <w:t>- Unknown</w:t>
            </w:r>
          </w:p>
          <w:p w14:paraId="1F2038C4" w14:textId="77777777" w:rsidR="00036450" w:rsidRPr="00A53404" w:rsidRDefault="00036450" w:rsidP="34BADB5B">
            <w:pPr>
              <w:rPr>
                <w:color w:val="355D7E" w:themeColor="accent1" w:themeShade="80"/>
                <w:sz w:val="4"/>
                <w:szCs w:val="4"/>
              </w:rPr>
            </w:pPr>
          </w:p>
          <w:p w14:paraId="322E6C67" w14:textId="0F94B01C" w:rsidR="00036450" w:rsidRPr="00A53404" w:rsidRDefault="00036450" w:rsidP="34BADB5B">
            <w:pPr>
              <w:pStyle w:val="Heading3"/>
              <w:rPr>
                <w:color w:val="355D7E" w:themeColor="accent1" w:themeShade="80"/>
                <w:sz w:val="12"/>
                <w:szCs w:val="12"/>
              </w:rPr>
            </w:pPr>
          </w:p>
          <w:p w14:paraId="0D96BF83" w14:textId="77777777" w:rsidR="00B627D1" w:rsidRPr="00A53404" w:rsidRDefault="00B627D1" w:rsidP="34BADB5B">
            <w:pPr>
              <w:rPr>
                <w:color w:val="355D7E" w:themeColor="accent1" w:themeShade="80"/>
              </w:rPr>
            </w:pPr>
          </w:p>
          <w:p w14:paraId="75B275A9" w14:textId="0B4C872E" w:rsidR="004D3011" w:rsidRPr="00A53404" w:rsidRDefault="34BADB5B" w:rsidP="34BADB5B">
            <w:pPr>
              <w:rPr>
                <w:b/>
                <w:bCs/>
                <w:color w:val="355D7E" w:themeColor="accent1" w:themeShade="80"/>
              </w:rPr>
            </w:pPr>
            <w:r w:rsidRPr="00A53404">
              <w:rPr>
                <w:b/>
                <w:bCs/>
                <w:color w:val="355D7E" w:themeColor="accent1" w:themeShade="80"/>
              </w:rPr>
              <w:t>CONTACT</w:t>
            </w:r>
          </w:p>
          <w:p w14:paraId="2EC13382" w14:textId="38BD8994" w:rsidR="34BADB5B" w:rsidRPr="00A53404" w:rsidRDefault="00564B76" w:rsidP="34BADB5B">
            <w:pPr>
              <w:rPr>
                <w:b/>
                <w:bCs/>
                <w:color w:val="355D7E" w:themeColor="accent1" w:themeShade="80"/>
                <w:szCs w:val="18"/>
              </w:rPr>
            </w:pPr>
            <w:hyperlink r:id="rId9" w:history="1">
              <w:r w:rsidR="00700D04" w:rsidRPr="00A53404">
                <w:rPr>
                  <w:rStyle w:val="Hyperlink"/>
                  <w:b/>
                  <w:bCs/>
                  <w:color w:val="355D7E" w:themeColor="accent1" w:themeShade="80"/>
                  <w:szCs w:val="18"/>
                </w:rPr>
                <w:t>edwin.estro@me.com</w:t>
              </w:r>
            </w:hyperlink>
          </w:p>
          <w:p w14:paraId="60CEFD74" w14:textId="46383755" w:rsidR="00490F69" w:rsidRPr="00A53404" w:rsidRDefault="00700D04" w:rsidP="34BADB5B">
            <w:pPr>
              <w:rPr>
                <w:b/>
                <w:bCs/>
                <w:color w:val="355D7E" w:themeColor="accent1" w:themeShade="80"/>
                <w:szCs w:val="18"/>
              </w:rPr>
            </w:pPr>
            <w:r w:rsidRPr="00A53404">
              <w:rPr>
                <w:b/>
                <w:bCs/>
                <w:color w:val="355D7E" w:themeColor="accent1" w:themeShade="80"/>
                <w:szCs w:val="18"/>
              </w:rPr>
              <w:t>+522283081889</w:t>
            </w:r>
          </w:p>
          <w:p w14:paraId="6C51D687" w14:textId="77777777" w:rsidR="004D3011" w:rsidRPr="00A53404" w:rsidRDefault="004D3011" w:rsidP="34BADB5B">
            <w:pPr>
              <w:rPr>
                <w:color w:val="355D7E" w:themeColor="accent1" w:themeShade="80"/>
              </w:rPr>
            </w:pPr>
          </w:p>
          <w:p w14:paraId="1A9FFCB2" w14:textId="23A757BC" w:rsidR="004D3011" w:rsidRPr="00A53404" w:rsidRDefault="34BADB5B" w:rsidP="34BADB5B">
            <w:pPr>
              <w:rPr>
                <w:b/>
                <w:bCs/>
                <w:color w:val="355D7E" w:themeColor="accent1" w:themeShade="80"/>
              </w:rPr>
            </w:pPr>
            <w:r w:rsidRPr="00A53404">
              <w:rPr>
                <w:b/>
                <w:bCs/>
                <w:color w:val="355D7E" w:themeColor="accent1" w:themeShade="80"/>
              </w:rPr>
              <w:t>Personal website:</w:t>
            </w:r>
          </w:p>
          <w:p w14:paraId="26B34EC7" w14:textId="28F2E7C7" w:rsidR="00B974BB" w:rsidRPr="00FD4943" w:rsidRDefault="00564B76" w:rsidP="34BADB5B">
            <w:pPr>
              <w:rPr>
                <w:color w:val="0000FF"/>
              </w:rPr>
            </w:pPr>
            <w:hyperlink r:id="rId10" w:history="1">
              <w:r w:rsidR="34BADB5B" w:rsidRPr="00FD4943">
                <w:rPr>
                  <w:rStyle w:val="Hyperlink"/>
                  <w:color w:val="0000FF"/>
                </w:rPr>
                <w:t>edwinestro.github.io</w:t>
              </w:r>
            </w:hyperlink>
          </w:p>
          <w:p w14:paraId="0C829084" w14:textId="58FEFA67" w:rsidR="00700D04" w:rsidRPr="00A53404" w:rsidRDefault="005F4B2E" w:rsidP="34BADB5B">
            <w:pPr>
              <w:rPr>
                <w:b/>
                <w:bCs/>
                <w:color w:val="355D7E" w:themeColor="accent1" w:themeShade="80"/>
              </w:rPr>
            </w:pPr>
            <w:r>
              <w:rPr>
                <w:b/>
                <w:bCs/>
                <w:color w:val="355D7E" w:themeColor="accent1" w:themeShade="80"/>
              </w:rPr>
              <w:t xml:space="preserve">Example project </w:t>
            </w:r>
            <w:r w:rsidR="34BADB5B" w:rsidRPr="00A53404">
              <w:rPr>
                <w:b/>
                <w:bCs/>
                <w:color w:val="355D7E" w:themeColor="accent1" w:themeShade="80"/>
              </w:rPr>
              <w:t>website:</w:t>
            </w:r>
          </w:p>
          <w:p w14:paraId="6B01065B" w14:textId="305BA45B" w:rsidR="00B974BB" w:rsidRPr="00FD4943" w:rsidRDefault="00564B76" w:rsidP="34BADB5B">
            <w:pPr>
              <w:rPr>
                <w:b/>
                <w:bCs/>
                <w:color w:val="0000FF"/>
              </w:rPr>
            </w:pPr>
            <w:hyperlink r:id="rId11" w:history="1">
              <w:r w:rsidR="34BADB5B" w:rsidRPr="00FD4943">
                <w:rPr>
                  <w:rStyle w:val="Hyperlink"/>
                  <w:color w:val="0000FF"/>
                </w:rPr>
                <w:t>comuniwasd.github.io</w:t>
              </w:r>
            </w:hyperlink>
          </w:p>
          <w:p w14:paraId="2D910B0C" w14:textId="07EECE5B" w:rsidR="00D123E5" w:rsidRPr="00A53404" w:rsidRDefault="00D123E5" w:rsidP="00D123E5">
            <w:pPr>
              <w:rPr>
                <w:b/>
                <w:bCs/>
                <w:color w:val="355D7E" w:themeColor="accent1" w:themeShade="80"/>
                <w:szCs w:val="18"/>
              </w:rPr>
            </w:pPr>
            <w:r w:rsidRPr="00A53404">
              <w:rPr>
                <w:b/>
                <w:bCs/>
                <w:color w:val="355D7E" w:themeColor="accent1" w:themeShade="80"/>
                <w:szCs w:val="18"/>
              </w:rPr>
              <w:t>Family business’ website</w:t>
            </w:r>
            <w:r w:rsidR="00700D04" w:rsidRPr="00A53404">
              <w:rPr>
                <w:b/>
                <w:bCs/>
                <w:color w:val="355D7E" w:themeColor="accent1" w:themeShade="80"/>
                <w:szCs w:val="18"/>
              </w:rPr>
              <w:t>:</w:t>
            </w:r>
            <w:r w:rsidRPr="00A53404">
              <w:rPr>
                <w:b/>
                <w:bCs/>
                <w:color w:val="355D7E" w:themeColor="accent1" w:themeShade="80"/>
                <w:szCs w:val="18"/>
              </w:rPr>
              <w:t xml:space="preserve"> </w:t>
            </w:r>
          </w:p>
          <w:p w14:paraId="30619D08" w14:textId="77777777" w:rsidR="00D123E5" w:rsidRPr="00A53404" w:rsidRDefault="00D123E5" w:rsidP="00D123E5">
            <w:pPr>
              <w:rPr>
                <w:b/>
                <w:bCs/>
                <w:color w:val="355D7E" w:themeColor="accent1" w:themeShade="80"/>
                <w:szCs w:val="18"/>
              </w:rPr>
            </w:pPr>
            <w:r w:rsidRPr="00A53404">
              <w:rPr>
                <w:b/>
                <w:bCs/>
                <w:color w:val="355D7E" w:themeColor="accent1" w:themeShade="80"/>
                <w:szCs w:val="18"/>
              </w:rPr>
              <w:t>(I’m in charge)</w:t>
            </w:r>
          </w:p>
          <w:p w14:paraId="2BD2154C" w14:textId="4687F22D" w:rsidR="00D123E5" w:rsidRPr="00FD4943" w:rsidRDefault="00564B76" w:rsidP="00D123E5">
            <w:pPr>
              <w:rPr>
                <w:color w:val="0000FF"/>
                <w:szCs w:val="18"/>
              </w:rPr>
            </w:pPr>
            <w:hyperlink r:id="rId12" w:history="1">
              <w:r w:rsidR="00FD4943" w:rsidRPr="00FD4943">
                <w:rPr>
                  <w:rStyle w:val="Hyperlink"/>
                  <w:color w:val="0000FF"/>
                  <w:szCs w:val="18"/>
                </w:rPr>
                <w:t>www.xalapawok.com</w:t>
              </w:r>
            </w:hyperlink>
          </w:p>
          <w:p w14:paraId="4FC611E0" w14:textId="77777777" w:rsidR="00B974BB" w:rsidRPr="00A53404" w:rsidRDefault="00B974BB" w:rsidP="34BADB5B">
            <w:pPr>
              <w:rPr>
                <w:color w:val="355D7E" w:themeColor="accent1" w:themeShade="80"/>
              </w:rPr>
            </w:pPr>
          </w:p>
          <w:p w14:paraId="06ADF1B0" w14:textId="4F24F0E8" w:rsidR="00036450" w:rsidRPr="00A53404" w:rsidRDefault="00036450" w:rsidP="34BADB5B">
            <w:pPr>
              <w:rPr>
                <w:rStyle w:val="Hyperlink"/>
                <w:color w:val="355D7E" w:themeColor="accent1" w:themeShade="80"/>
              </w:rPr>
            </w:pPr>
          </w:p>
          <w:sdt>
            <w:sdtPr>
              <w:rPr>
                <w:color w:val="355D7E" w:themeColor="accent1" w:themeShade="80"/>
                <w:u w:val="single"/>
              </w:rPr>
              <w:id w:val="-1444214663"/>
              <w:placeholder>
                <w:docPart w:val="2F911F94D2D842BBBAFA197F8DBC939B"/>
              </w:placeholder>
              <w:temporary/>
              <w:showingPlcHdr/>
              <w15:appearance w15:val="hidden"/>
            </w:sdtPr>
            <w:sdtEndPr/>
            <w:sdtContent>
              <w:p w14:paraId="5A1DA92E" w14:textId="77777777" w:rsidR="004D3011" w:rsidRPr="00A53404" w:rsidRDefault="34BADB5B" w:rsidP="00700D04">
                <w:pPr>
                  <w:pStyle w:val="Heading3"/>
                  <w:rPr>
                    <w:color w:val="355D7E" w:themeColor="accent1" w:themeShade="80"/>
                  </w:rPr>
                </w:pPr>
                <w:r w:rsidRPr="00A53404">
                  <w:rPr>
                    <w:color w:val="355D7E" w:themeColor="accent1" w:themeShade="80"/>
                  </w:rPr>
                  <w:t>Hobbies</w:t>
                </w:r>
              </w:p>
            </w:sdtContent>
          </w:sdt>
          <w:p w14:paraId="3EF0250D" w14:textId="26D9CDAF" w:rsidR="004D3011" w:rsidRPr="00A53404" w:rsidRDefault="34BADB5B" w:rsidP="34BADB5B">
            <w:pPr>
              <w:pStyle w:val="ListParagraph"/>
              <w:numPr>
                <w:ilvl w:val="0"/>
                <w:numId w:val="6"/>
              </w:numPr>
              <w:rPr>
                <w:color w:val="355D7E" w:themeColor="accent1" w:themeShade="80"/>
              </w:rPr>
            </w:pPr>
            <w:r w:rsidRPr="00A53404">
              <w:rPr>
                <w:color w:val="355D7E" w:themeColor="accent1" w:themeShade="80"/>
              </w:rPr>
              <w:t>PC building</w:t>
            </w:r>
          </w:p>
          <w:p w14:paraId="1DCA274F" w14:textId="0613AD77" w:rsidR="004D3011" w:rsidRPr="00A53404" w:rsidRDefault="34BADB5B" w:rsidP="34BADB5B">
            <w:pPr>
              <w:pStyle w:val="ListParagraph"/>
              <w:numPr>
                <w:ilvl w:val="0"/>
                <w:numId w:val="6"/>
              </w:numPr>
              <w:rPr>
                <w:color w:val="355D7E" w:themeColor="accent1" w:themeShade="80"/>
              </w:rPr>
            </w:pPr>
            <w:r w:rsidRPr="00A53404">
              <w:rPr>
                <w:color w:val="355D7E" w:themeColor="accent1" w:themeShade="80"/>
              </w:rPr>
              <w:t>Powerlifting</w:t>
            </w:r>
          </w:p>
          <w:p w14:paraId="6F52D564" w14:textId="771ED9F8" w:rsidR="004D3011" w:rsidRPr="00A53404" w:rsidRDefault="34BADB5B" w:rsidP="34BADB5B">
            <w:pPr>
              <w:pStyle w:val="ListParagraph"/>
              <w:numPr>
                <w:ilvl w:val="0"/>
                <w:numId w:val="6"/>
              </w:numPr>
              <w:rPr>
                <w:color w:val="355D7E" w:themeColor="accent1" w:themeShade="80"/>
              </w:rPr>
            </w:pPr>
            <w:r w:rsidRPr="00A53404">
              <w:rPr>
                <w:color w:val="355D7E" w:themeColor="accent1" w:themeShade="80"/>
              </w:rPr>
              <w:t>Writing</w:t>
            </w:r>
          </w:p>
          <w:p w14:paraId="2BCFEA29" w14:textId="77777777" w:rsidR="00700D04" w:rsidRPr="00A53404" w:rsidRDefault="34BADB5B" w:rsidP="00700D04">
            <w:pPr>
              <w:pStyle w:val="ListParagraph"/>
              <w:numPr>
                <w:ilvl w:val="0"/>
                <w:numId w:val="6"/>
              </w:numPr>
              <w:rPr>
                <w:color w:val="355D7E" w:themeColor="accent1" w:themeShade="80"/>
                <w:sz w:val="4"/>
                <w:szCs w:val="4"/>
              </w:rPr>
            </w:pPr>
            <w:r w:rsidRPr="00A53404">
              <w:rPr>
                <w:color w:val="355D7E" w:themeColor="accent1" w:themeShade="80"/>
              </w:rPr>
              <w:t>Web development</w:t>
            </w:r>
          </w:p>
          <w:p w14:paraId="39729E75" w14:textId="7A181C94" w:rsidR="00700D04" w:rsidRPr="00A53404" w:rsidRDefault="00700D04" w:rsidP="00700D04">
            <w:pPr>
              <w:pStyle w:val="Heading3"/>
              <w:rPr>
                <w:rFonts w:asciiTheme="minorHAnsi" w:eastAsiaTheme="minorEastAsia" w:hAnsiTheme="minorHAnsi" w:cstheme="minorBidi"/>
                <w:b w:val="0"/>
                <w:caps w:val="0"/>
                <w:color w:val="355D7E" w:themeColor="accent1" w:themeShade="80"/>
                <w:sz w:val="18"/>
                <w:szCs w:val="22"/>
              </w:rPr>
            </w:pPr>
            <w:r w:rsidRPr="00A53404">
              <w:rPr>
                <w:color w:val="355D7E" w:themeColor="accent1" w:themeShade="80"/>
              </w:rPr>
              <w:t>languages</w:t>
            </w:r>
          </w:p>
          <w:p w14:paraId="194B9DFF" w14:textId="2759A031" w:rsidR="00700D04" w:rsidRPr="00A53404" w:rsidRDefault="00700D04" w:rsidP="00700D04">
            <w:pPr>
              <w:numPr>
                <w:ilvl w:val="0"/>
                <w:numId w:val="4"/>
              </w:numPr>
              <w:shd w:val="clear" w:color="auto" w:fill="FAFAFA"/>
              <w:rPr>
                <w:rFonts w:cs="Arial"/>
                <w:color w:val="355D7E" w:themeColor="accent1" w:themeShade="80"/>
                <w:szCs w:val="18"/>
              </w:rPr>
            </w:pPr>
            <w:r w:rsidRPr="00A53404">
              <w:rPr>
                <w:rFonts w:cs="Arial"/>
                <w:b/>
                <w:bCs/>
                <w:color w:val="355D7E" w:themeColor="accent1" w:themeShade="80"/>
                <w:szCs w:val="18"/>
              </w:rPr>
              <w:t>English</w:t>
            </w:r>
            <w:r w:rsidRPr="00A53404">
              <w:rPr>
                <w:rFonts w:cs="Arial"/>
                <w:color w:val="355D7E" w:themeColor="accent1" w:themeShade="80"/>
                <w:szCs w:val="18"/>
              </w:rPr>
              <w:t xml:space="preserve">: </w:t>
            </w:r>
            <w:r w:rsidR="0097754F">
              <w:rPr>
                <w:rFonts w:cs="Arial"/>
                <w:color w:val="355D7E" w:themeColor="accent1" w:themeShade="80"/>
                <w:szCs w:val="18"/>
              </w:rPr>
              <w:t>Proficient</w:t>
            </w:r>
          </w:p>
          <w:p w14:paraId="630B7E8B" w14:textId="7DBBC3F6" w:rsidR="00700D04" w:rsidRPr="00A53404" w:rsidRDefault="00700D04" w:rsidP="00700D04">
            <w:pPr>
              <w:numPr>
                <w:ilvl w:val="0"/>
                <w:numId w:val="4"/>
              </w:numPr>
              <w:shd w:val="clear" w:color="auto" w:fill="FAFAFA"/>
              <w:rPr>
                <w:rFonts w:cs="Arial"/>
                <w:color w:val="355D7E" w:themeColor="accent1" w:themeShade="80"/>
                <w:szCs w:val="18"/>
              </w:rPr>
            </w:pPr>
            <w:r w:rsidRPr="00A53404">
              <w:rPr>
                <w:rFonts w:cs="Arial"/>
                <w:b/>
                <w:bCs/>
                <w:color w:val="355D7E" w:themeColor="accent1" w:themeShade="80"/>
                <w:szCs w:val="18"/>
              </w:rPr>
              <w:t>French</w:t>
            </w:r>
            <w:r w:rsidRPr="00A53404">
              <w:rPr>
                <w:rFonts w:cs="Arial"/>
                <w:color w:val="355D7E" w:themeColor="accent1" w:themeShade="80"/>
                <w:szCs w:val="18"/>
              </w:rPr>
              <w:t xml:space="preserve">: </w:t>
            </w:r>
            <w:r w:rsidR="0097754F">
              <w:rPr>
                <w:rFonts w:cs="Arial"/>
                <w:color w:val="355D7E" w:themeColor="accent1" w:themeShade="80"/>
                <w:szCs w:val="18"/>
              </w:rPr>
              <w:t>Proficient</w:t>
            </w:r>
          </w:p>
          <w:p w14:paraId="205AA978" w14:textId="77777777" w:rsidR="00905A2B" w:rsidRDefault="00700D04" w:rsidP="00905A2B">
            <w:pPr>
              <w:numPr>
                <w:ilvl w:val="0"/>
                <w:numId w:val="4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cs="Arial"/>
                <w:b/>
                <w:bCs/>
                <w:color w:val="355D7E" w:themeColor="accent1" w:themeShade="80"/>
                <w:szCs w:val="18"/>
              </w:rPr>
              <w:t>Spanish</w:t>
            </w:r>
            <w:r w:rsidRPr="00A53404">
              <w:rPr>
                <w:rFonts w:cs="Arial"/>
                <w:color w:val="355D7E" w:themeColor="accent1" w:themeShade="80"/>
                <w:szCs w:val="18"/>
              </w:rPr>
              <w:t>: Native</w:t>
            </w:r>
          </w:p>
          <w:p w14:paraId="74B79371" w14:textId="77777777" w:rsidR="00905A2B" w:rsidRDefault="00905A2B" w:rsidP="00905A2B">
            <w:p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</w:p>
          <w:p w14:paraId="400582C1" w14:textId="77777777" w:rsidR="00905A2B" w:rsidRDefault="00905A2B" w:rsidP="00905A2B">
            <w:p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</w:p>
          <w:p w14:paraId="7F6D6517" w14:textId="239C02A4" w:rsidR="00905A2B" w:rsidRDefault="00905A2B" w:rsidP="00905A2B">
            <w:pPr>
              <w:pStyle w:val="Heading3"/>
              <w:rPr>
                <w:color w:val="355D7E" w:themeColor="accent1" w:themeShade="80"/>
              </w:rPr>
            </w:pPr>
            <w:r>
              <w:rPr>
                <w:color w:val="355D7E" w:themeColor="accent1" w:themeShade="80"/>
              </w:rPr>
              <w:t>certifications</w:t>
            </w:r>
          </w:p>
          <w:p w14:paraId="226B98A1" w14:textId="77777777" w:rsidR="00905A2B" w:rsidRPr="00905A2B" w:rsidRDefault="00905A2B" w:rsidP="00905A2B"/>
          <w:p w14:paraId="4F00D899" w14:textId="3064F8CF" w:rsidR="00905A2B" w:rsidRDefault="00564B76" w:rsidP="00905A2B">
            <w:pPr>
              <w:numPr>
                <w:ilvl w:val="0"/>
                <w:numId w:val="4"/>
              </w:numPr>
              <w:shd w:val="clear" w:color="auto" w:fill="FAFAFA"/>
              <w:rPr>
                <w:rFonts w:cs="Arial"/>
                <w:color w:val="355D7E" w:themeColor="accent1" w:themeShade="80"/>
                <w:szCs w:val="18"/>
              </w:rPr>
            </w:pPr>
            <w:hyperlink r:id="rId13" w:history="1">
              <w:proofErr w:type="spellStart"/>
              <w:r w:rsidR="00905A2B" w:rsidRPr="003F2525">
                <w:rPr>
                  <w:rStyle w:val="Hyperlink"/>
                  <w:rFonts w:cs="Arial"/>
                  <w:color w:val="7B3C17" w:themeColor="accent2" w:themeShade="80"/>
                  <w:szCs w:val="18"/>
                </w:rPr>
                <w:t>Codecademy</w:t>
              </w:r>
              <w:proofErr w:type="spellEnd"/>
              <w:r w:rsidR="00905A2B" w:rsidRPr="003F2525">
                <w:rPr>
                  <w:rStyle w:val="Hyperlink"/>
                  <w:rFonts w:cs="Arial"/>
                  <w:color w:val="7B3C17" w:themeColor="accent2" w:themeShade="80"/>
                  <w:szCs w:val="18"/>
                </w:rPr>
                <w:t>: Learn Java</w:t>
              </w:r>
            </w:hyperlink>
          </w:p>
          <w:p w14:paraId="1F42B7CA" w14:textId="09B679FE" w:rsidR="00662B65" w:rsidRPr="00A53404" w:rsidRDefault="00564B76" w:rsidP="00905A2B">
            <w:pPr>
              <w:numPr>
                <w:ilvl w:val="0"/>
                <w:numId w:val="4"/>
              </w:numPr>
              <w:shd w:val="clear" w:color="auto" w:fill="FAFAFA"/>
              <w:rPr>
                <w:rFonts w:cs="Arial"/>
                <w:color w:val="355D7E" w:themeColor="accent1" w:themeShade="80"/>
                <w:szCs w:val="18"/>
              </w:rPr>
            </w:pPr>
            <w:hyperlink r:id="rId14" w:history="1">
              <w:r w:rsidR="0097754F" w:rsidRPr="0097754F">
                <w:rPr>
                  <w:rStyle w:val="Hyperlink"/>
                  <w:rFonts w:cs="Arial"/>
                  <w:color w:val="7B3C17" w:themeColor="accent2" w:themeShade="80"/>
                  <w:szCs w:val="18"/>
                </w:rPr>
                <w:t xml:space="preserve">EF: SET </w:t>
              </w:r>
              <w:r w:rsidR="00662B65" w:rsidRPr="0097754F">
                <w:rPr>
                  <w:rStyle w:val="Hyperlink"/>
                  <w:rFonts w:cs="Arial"/>
                  <w:color w:val="7B3C17" w:themeColor="accent2" w:themeShade="80"/>
                  <w:szCs w:val="18"/>
                </w:rPr>
                <w:t>E</w:t>
              </w:r>
              <w:r w:rsidR="0097754F" w:rsidRPr="0097754F">
                <w:rPr>
                  <w:rStyle w:val="Hyperlink"/>
                  <w:rFonts w:cs="Arial"/>
                  <w:color w:val="7B3C17" w:themeColor="accent2" w:themeShade="80"/>
                  <w:szCs w:val="18"/>
                </w:rPr>
                <w:t>nglish C2 Proficient</w:t>
              </w:r>
            </w:hyperlink>
          </w:p>
          <w:p w14:paraId="57D15969" w14:textId="3557ABFA" w:rsidR="00905A2B" w:rsidRPr="00905A2B" w:rsidRDefault="00905A2B" w:rsidP="00905A2B">
            <w:p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</w:p>
        </w:tc>
        <w:tc>
          <w:tcPr>
            <w:tcW w:w="720" w:type="dxa"/>
          </w:tcPr>
          <w:p w14:paraId="155FE332" w14:textId="77777777" w:rsidR="001B2ABD" w:rsidRPr="00A53404" w:rsidRDefault="001B2ABD" w:rsidP="34BADB5B">
            <w:pPr>
              <w:tabs>
                <w:tab w:val="left" w:pos="990"/>
              </w:tabs>
              <w:rPr>
                <w:color w:val="355D7E" w:themeColor="accent1" w:themeShade="80"/>
                <w:sz w:val="4"/>
                <w:szCs w:val="4"/>
              </w:rPr>
            </w:pPr>
          </w:p>
        </w:tc>
        <w:tc>
          <w:tcPr>
            <w:tcW w:w="6470" w:type="dxa"/>
          </w:tcPr>
          <w:p w14:paraId="53115224" w14:textId="0EC40172" w:rsidR="00304833" w:rsidRPr="00304833" w:rsidRDefault="00AA1142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0D0D0D" w:themeColor="text1" w:themeTint="F2"/>
                <w:sz w:val="52"/>
                <w:szCs w:val="52"/>
              </w:rPr>
            </w:pPr>
            <w:r w:rsidRPr="00304833">
              <w:rPr>
                <w:rFonts w:ascii="Arial" w:hAnsi="Arial" w:cs="Arial"/>
                <w:b/>
                <w:bCs/>
                <w:color w:val="0D0D0D" w:themeColor="text1" w:themeTint="F2"/>
                <w:sz w:val="52"/>
                <w:szCs w:val="52"/>
              </w:rPr>
              <w:t xml:space="preserve">Edwin </w:t>
            </w:r>
            <w:r w:rsidR="00304833">
              <w:rPr>
                <w:rFonts w:ascii="Arial" w:hAnsi="Arial" w:cs="Arial"/>
                <w:b/>
                <w:bCs/>
                <w:color w:val="0D0D0D" w:themeColor="text1" w:themeTint="F2"/>
                <w:sz w:val="52"/>
                <w:szCs w:val="52"/>
              </w:rPr>
              <w:t xml:space="preserve">I. </w:t>
            </w:r>
            <w:r w:rsidRPr="00304833">
              <w:rPr>
                <w:rFonts w:ascii="Arial" w:hAnsi="Arial" w:cs="Arial"/>
                <w:b/>
                <w:bCs/>
                <w:color w:val="0D0D0D" w:themeColor="text1" w:themeTint="F2"/>
                <w:sz w:val="52"/>
                <w:szCs w:val="52"/>
              </w:rPr>
              <w:t xml:space="preserve">Estrada </w:t>
            </w:r>
            <w:r w:rsidR="00304833">
              <w:rPr>
                <w:rFonts w:ascii="Arial" w:hAnsi="Arial" w:cs="Arial"/>
                <w:b/>
                <w:bCs/>
                <w:color w:val="0D0D0D" w:themeColor="text1" w:themeTint="F2"/>
                <w:sz w:val="52"/>
                <w:szCs w:val="52"/>
              </w:rPr>
              <w:t>R.</w:t>
            </w:r>
          </w:p>
          <w:p w14:paraId="28C97A83" w14:textId="1D5046BA" w:rsidR="00304833" w:rsidRDefault="00A27E9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Software</w:t>
            </w:r>
            <w:r w:rsidR="00304833" w:rsidRPr="00304833"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 xml:space="preserve"> Developer</w:t>
            </w:r>
          </w:p>
          <w:p w14:paraId="7B1FE9A1" w14:textId="77777777" w:rsidR="00304833" w:rsidRPr="00304833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517B03FE" w14:textId="6DE94358" w:rsidR="001432B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  <w:lang w:val="en-US"/>
              </w:rPr>
            </w:pPr>
            <w:r w:rsidRPr="00D7640B">
              <w:rPr>
                <w:rFonts w:ascii="Arial" w:hAnsi="Arial" w:cs="Arial"/>
                <w:b/>
                <w:bCs/>
                <w:color w:val="0D0D0D" w:themeColor="text1" w:themeTint="F2"/>
                <w:sz w:val="16"/>
                <w:szCs w:val="16"/>
                <w:lang w:val="en-US"/>
              </w:rPr>
              <w:t>Introduction</w:t>
            </w:r>
          </w:p>
          <w:p w14:paraId="0D8ADCA3" w14:textId="77777777" w:rsidR="00304833" w:rsidRPr="00D7640B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0D0D0D" w:themeColor="text1" w:themeTint="F2"/>
                <w:sz w:val="12"/>
                <w:szCs w:val="12"/>
                <w:lang w:val="en-US"/>
              </w:rPr>
            </w:pPr>
          </w:p>
          <w:p w14:paraId="65A330F6" w14:textId="77777777" w:rsidR="005140D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My first “Hello, World!” was made in 2010 using C++ Language. I didn’t take a lot of interest in programming until later years.</w:t>
            </w:r>
          </w:p>
          <w:p w14:paraId="38569E31" w14:textId="3D223DA1" w:rsidR="00485556" w:rsidRDefault="00485556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color w:val="355D7E" w:themeColor="accent1" w:themeShade="80"/>
                <w:lang w:val="en-US"/>
              </w:rPr>
              <w:br/>
            </w:r>
            <w:r w:rsidR="34BADB5B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Switched to an informatics career in 2019, have been studying programming in different universities in México and Spain. Experience in making websites and knowledge in how computers think. Therefore, I understand how high-level programming languages are translated to machine language, which I believe is important to make fast, light websites/apps</w:t>
            </w:r>
            <w:r w:rsidR="00DC61D0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.</w:t>
            </w:r>
          </w:p>
          <w:p w14:paraId="79BB95ED" w14:textId="77777777" w:rsidR="005140D4" w:rsidRPr="00A53404" w:rsidRDefault="005140D4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4C26EB6D" w14:textId="6C3FDAD1" w:rsidR="007A3CCD" w:rsidRDefault="00E67CFF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Knowledge </w:t>
            </w:r>
            <w:r w:rsidR="00DC61D0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in </w:t>
            </w:r>
            <w:r w:rsidR="002E6F23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AL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M</w:t>
            </w:r>
            <w:r w:rsidR="002E6F23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 to maintain order </w:t>
            </w:r>
            <w:r w:rsidR="00EA25E7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while deploying software.</w:t>
            </w:r>
          </w:p>
          <w:p w14:paraId="68940F95" w14:textId="77777777" w:rsidR="005140D4" w:rsidRPr="00A53404" w:rsidRDefault="005140D4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4D672B57" w14:textId="77777777" w:rsidR="005140D4" w:rsidRDefault="005140D4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72ABF1E9" w14:textId="4BD7E612" w:rsidR="00085499" w:rsidRDefault="00085499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I have enough experience managing </w:t>
            </w:r>
            <w:r w:rsidR="00D7640B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employees to understand what </w:t>
            </w:r>
            <w:r w:rsidR="005F4B2E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the main problems are</w:t>
            </w:r>
            <w:r w:rsidR="00D7640B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 when working with humans.</w:t>
            </w:r>
          </w:p>
          <w:p w14:paraId="4404DD6A" w14:textId="77777777" w:rsidR="00304833" w:rsidRPr="00A53404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168A9669" w14:textId="77777777" w:rsidR="005F1C35" w:rsidRDefault="005F1C35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  <w:r w:rsidRPr="00D7640B"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  <w:t>Work Experience</w:t>
            </w:r>
          </w:p>
          <w:p w14:paraId="1972E442" w14:textId="77777777" w:rsidR="00304833" w:rsidRPr="00D7640B" w:rsidRDefault="00304833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</w:p>
          <w:p w14:paraId="1EEE32FD" w14:textId="77777777" w:rsidR="00D863D3" w:rsidRDefault="005F1C35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</w:pPr>
            <w:r w:rsidRPr="00304833">
              <w:rPr>
                <w:rFonts w:ascii="Arial" w:hAnsi="Arial" w:cs="Arial"/>
                <w:b/>
                <w:bCs/>
                <w:color w:val="355D7E" w:themeColor="accent1" w:themeShade="80"/>
                <w:sz w:val="18"/>
                <w:szCs w:val="18"/>
                <w:highlight w:val="green"/>
                <w:lang w:val="en-US"/>
              </w:rPr>
              <w:t>Manager</w:t>
            </w:r>
          </w:p>
          <w:p w14:paraId="5DB90692" w14:textId="42C8936B" w:rsidR="005F1C35" w:rsidRPr="00D863D3" w:rsidRDefault="00D863D3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>At “</w:t>
            </w:r>
            <w:r w:rsidR="005F1C35" w:rsidRPr="00D863D3"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>WASD Gaming Center</w:t>
            </w:r>
            <w:r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>”</w:t>
            </w:r>
            <w:r w:rsidR="005F1C35" w:rsidRPr="00D863D3"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 xml:space="preserve"> a </w:t>
            </w:r>
            <w:r w:rsidR="004E133B" w:rsidRPr="00D863D3"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>Computer Gaming Cybercafé</w:t>
            </w:r>
            <w:r w:rsidR="005F1C35" w:rsidRPr="00D863D3">
              <w:rPr>
                <w:rFonts w:ascii="Arial" w:hAnsi="Arial" w:cs="Arial"/>
                <w:color w:val="355D7E" w:themeColor="accent1" w:themeShade="80"/>
                <w:sz w:val="18"/>
                <w:szCs w:val="18"/>
                <w:lang w:val="en-US"/>
              </w:rPr>
              <w:t>.</w:t>
            </w:r>
          </w:p>
          <w:p w14:paraId="3DD3E155" w14:textId="6A23F34C" w:rsidR="003F4C65" w:rsidRPr="00A53404" w:rsidRDefault="003F4C65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From </w:t>
            </w:r>
            <w:r w:rsidR="005F1C35"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July 2015 </w:t>
            </w: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to </w:t>
            </w:r>
            <w:r w:rsidR="005F1C35"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March 2022</w:t>
            </w: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.</w:t>
            </w:r>
          </w:p>
          <w:p w14:paraId="49AE3F4E" w14:textId="77777777" w:rsidR="005F1C35" w:rsidRPr="00A53404" w:rsidRDefault="005F1C35" w:rsidP="005F1C35">
            <w:pPr>
              <w:pStyle w:val="NormalWeb"/>
              <w:numPr>
                <w:ilvl w:val="0"/>
                <w:numId w:val="5"/>
              </w:numPr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Managed Projects involving project definition, a milestone plan, and a risk list.</w:t>
            </w:r>
          </w:p>
          <w:p w14:paraId="3CBF6B3A" w14:textId="77777777" w:rsidR="005F1C35" w:rsidRPr="00A53404" w:rsidRDefault="005F1C35" w:rsidP="005F1C35">
            <w:pPr>
              <w:pStyle w:val="NormalWeb"/>
              <w:numPr>
                <w:ilvl w:val="0"/>
                <w:numId w:val="5"/>
              </w:numPr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Led the staff to achieve goals and improve work tasks while maintaining companions happy in their work environment and clients satisfied while consuming in our establishment.</w:t>
            </w:r>
          </w:p>
          <w:p w14:paraId="16816C63" w14:textId="77777777" w:rsidR="005F1C35" w:rsidRPr="00A53404" w:rsidRDefault="005F1C35" w:rsidP="005F1C35">
            <w:pPr>
              <w:pStyle w:val="NormalWeb"/>
              <w:numPr>
                <w:ilvl w:val="0"/>
                <w:numId w:val="5"/>
              </w:numPr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Dealt with a lot of changes as we understood our client’s necessities. </w:t>
            </w:r>
          </w:p>
          <w:p w14:paraId="0296FA9A" w14:textId="6F2EE8E5" w:rsidR="006E42F1" w:rsidRPr="00A53404" w:rsidRDefault="006E42F1" w:rsidP="005F1C35">
            <w:pPr>
              <w:pStyle w:val="NormalWeb"/>
              <w:numPr>
                <w:ilvl w:val="0"/>
                <w:numId w:val="5"/>
              </w:numPr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Implementing Excel as our organization’s control software</w:t>
            </w:r>
            <w:r w:rsidR="002B6720"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 so we could facilitate work and avoid papers.</w:t>
            </w:r>
          </w:p>
          <w:p w14:paraId="64365BB8" w14:textId="77777777" w:rsidR="005F1C35" w:rsidRPr="00A53404" w:rsidRDefault="005F1C35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355D7E" w:themeColor="accent1" w:themeShade="80"/>
                <w:sz w:val="16"/>
                <w:szCs w:val="16"/>
                <w:lang w:val="en-US"/>
              </w:rPr>
            </w:pPr>
          </w:p>
          <w:p w14:paraId="11EA735B" w14:textId="77777777" w:rsidR="00304833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</w:p>
          <w:p w14:paraId="736790A7" w14:textId="1EADF05A" w:rsidR="00234E52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  <w:r w:rsidRPr="00D7640B"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  <w:t>Educatio</w:t>
            </w:r>
            <w:r w:rsidR="00234E52" w:rsidRPr="00D7640B"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  <w:t>n</w:t>
            </w:r>
          </w:p>
          <w:p w14:paraId="38319CB3" w14:textId="77777777" w:rsidR="00304833" w:rsidRPr="00D7640B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</w:p>
          <w:p w14:paraId="4F8C46D3" w14:textId="77777777" w:rsidR="00485556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304833">
              <w:rPr>
                <w:rStyle w:val="Strong"/>
                <w:rFonts w:ascii="Arial" w:hAnsi="Arial" w:cs="Arial"/>
                <w:b w:val="0"/>
                <w:color w:val="0D0D0D" w:themeColor="text1" w:themeTint="F2"/>
                <w:highlight w:val="green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Software Engineering</w:t>
            </w:r>
            <w:r w:rsidRPr="00D7640B">
              <w:rPr>
                <w:rStyle w:val="Strong"/>
                <w:rFonts w:ascii="Arial" w:hAnsi="Arial" w:cs="Arial"/>
                <w:b w:val="0"/>
                <w:color w:val="0D0D0D" w:themeColor="text1" w:themeTint="F2"/>
                <w:sz w:val="20"/>
                <w:szCs w:val="20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53404">
              <w:rPr>
                <w:rStyle w:val="Strong"/>
                <w:rFonts w:ascii="Arial" w:hAnsi="Arial" w:cs="Arial"/>
                <w:color w:val="355D7E" w:themeColor="accent1" w:themeShade="80"/>
                <w:sz w:val="14"/>
                <w:szCs w:val="14"/>
                <w:lang w:val="en-US"/>
              </w:rPr>
              <w:t>(Currently studying)</w:t>
            </w:r>
          </w:p>
          <w:p w14:paraId="5385E179" w14:textId="32092CCD" w:rsidR="00485556" w:rsidRPr="00D863D3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DD8047" w:themeColor="accent2"/>
                <w:sz w:val="12"/>
                <w:szCs w:val="12"/>
                <w:lang w:val="en-US"/>
              </w:rPr>
            </w:pPr>
            <w:r w:rsidRPr="00D863D3">
              <w:rPr>
                <w:rStyle w:val="Emphasis"/>
                <w:rFonts w:ascii="Arial" w:eastAsiaTheme="majorEastAsia" w:hAnsi="Arial" w:cs="Arial"/>
                <w:color w:val="DD8047" w:themeColor="accent2"/>
                <w:sz w:val="12"/>
                <w:szCs w:val="12"/>
                <w:lang w:val="en-US"/>
              </w:rPr>
              <w:t>Universidad Veracruzana</w:t>
            </w:r>
          </w:p>
          <w:p w14:paraId="5227B593" w14:textId="732FD45C" w:rsidR="00485556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Strong"/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Expected Graduation: 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June 2024</w:t>
            </w:r>
          </w:p>
          <w:p w14:paraId="2A946B0E" w14:textId="4F58B4B2" w:rsidR="006A19D8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Strong"/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Relevant coursework: 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Fundamentals of Programming, Computability and Complexity Theory, Design and Analysis of Algorithms, Computer Language Engineering, Object-Oriented Programming with Java, Practical Java Applications</w:t>
            </w:r>
          </w:p>
          <w:p w14:paraId="74966AE7" w14:textId="77777777" w:rsidR="00292105" w:rsidRPr="00A53404" w:rsidRDefault="00292105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355D7E" w:themeColor="accent1" w:themeShade="80"/>
                <w:sz w:val="14"/>
                <w:szCs w:val="14"/>
                <w:lang w:val="en-US"/>
              </w:rPr>
            </w:pPr>
          </w:p>
          <w:p w14:paraId="7C50D6F1" w14:textId="4F33B27E" w:rsidR="006A19D8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355D7E" w:themeColor="accent1" w:themeShade="80"/>
                <w:sz w:val="14"/>
                <w:szCs w:val="14"/>
                <w:lang w:val="en-US"/>
              </w:rPr>
            </w:pPr>
            <w:r w:rsidRPr="00D7640B">
              <w:rPr>
                <w:rFonts w:ascii="Arial" w:hAnsi="Arial" w:cs="Arial"/>
                <w:b/>
                <w:bCs/>
                <w:color w:val="355D7E" w:themeColor="accent1" w:themeShade="80"/>
                <w:sz w:val="22"/>
                <w:szCs w:val="22"/>
                <w:lang w:val="en-US"/>
              </w:rPr>
              <w:t>Computer Engineering</w:t>
            </w:r>
            <w:r w:rsidRPr="00D7640B">
              <w:rPr>
                <w:rFonts w:ascii="Arial" w:hAnsi="Arial" w:cs="Arial"/>
                <w:b/>
                <w:bCs/>
                <w:color w:val="355D7E" w:themeColor="accent1" w:themeShade="80"/>
                <w:sz w:val="18"/>
                <w:szCs w:val="18"/>
                <w:lang w:val="en-US"/>
              </w:rPr>
              <w:t xml:space="preserve"> </w:t>
            </w:r>
            <w:r w:rsidR="00C60457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(</w:t>
            </w:r>
            <w:r w:rsidRPr="00C60457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Incomplete</w:t>
            </w: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, had to come back to México due to the Pandemic).</w:t>
            </w:r>
          </w:p>
          <w:p w14:paraId="335F58F4" w14:textId="2DBD59EC" w:rsidR="006A19D8" w:rsidRPr="00D863D3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i/>
                <w:iCs/>
                <w:color w:val="DD8047" w:themeColor="accent2"/>
                <w:sz w:val="12"/>
                <w:szCs w:val="12"/>
                <w:lang w:val="en-US"/>
              </w:rPr>
            </w:pPr>
            <w:r w:rsidRPr="00D863D3">
              <w:rPr>
                <w:rFonts w:ascii="Arial" w:hAnsi="Arial" w:cs="Arial"/>
                <w:i/>
                <w:iCs/>
                <w:color w:val="DD8047" w:themeColor="accent2"/>
                <w:sz w:val="12"/>
                <w:szCs w:val="12"/>
                <w:lang w:val="en-US"/>
              </w:rPr>
              <w:t>Universidad de Málaga</w:t>
            </w:r>
          </w:p>
          <w:p w14:paraId="64902B30" w14:textId="29C76DAD" w:rsidR="006A19D8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Emphasis"/>
                <w:rFonts w:ascii="Arial" w:eastAsiaTheme="majorEastAsia" w:hAnsi="Arial" w:cs="Arial"/>
                <w:color w:val="355D7E" w:themeColor="accent1" w:themeShade="80"/>
                <w:sz w:val="12"/>
                <w:szCs w:val="12"/>
                <w:lang w:val="en-US"/>
              </w:rPr>
              <w:t>Málaga, Spain</w:t>
            </w:r>
            <w:r w:rsidR="006A19D8" w:rsidRPr="00A53404">
              <w:rPr>
                <w:color w:val="355D7E" w:themeColor="accent1" w:themeShade="80"/>
                <w:lang w:val="en-US"/>
              </w:rPr>
              <w:br/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August 2019–December 2020</w:t>
            </w:r>
          </w:p>
          <w:p w14:paraId="542F7EEF" w14:textId="5E307250" w:rsidR="006A19D8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Relevant coursework: 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Computer Physics, Discrete Mathematics, Computational Statistics, Enterprise Organization, Fundamentals of Programming, Object-Oriented Programming with Java.</w:t>
            </w:r>
          </w:p>
          <w:p w14:paraId="5B7696BE" w14:textId="253DADCD" w:rsidR="00246542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Strong"/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Expected Graduation: 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Undefined</w:t>
            </w:r>
          </w:p>
          <w:p w14:paraId="53186F6E" w14:textId="77777777" w:rsidR="00304833" w:rsidRPr="00A53404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7F00A30E" w14:textId="1B237100" w:rsidR="00246542" w:rsidRPr="00A53404" w:rsidRDefault="00B42C31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</w:pPr>
            <w:r w:rsidRPr="00D7640B">
              <w:rPr>
                <w:rFonts w:ascii="Arial" w:hAnsi="Arial" w:cs="Arial"/>
                <w:b/>
                <w:bCs/>
                <w:color w:val="355D7E" w:themeColor="accent1" w:themeShade="80"/>
                <w:sz w:val="22"/>
                <w:szCs w:val="22"/>
                <w:lang w:val="en-US"/>
              </w:rPr>
              <w:t>Civil Engineering</w:t>
            </w:r>
            <w:r w:rsidR="00246542" w:rsidRPr="00D7640B">
              <w:rPr>
                <w:rFonts w:ascii="Arial" w:hAnsi="Arial" w:cs="Arial"/>
                <w:b/>
                <w:bCs/>
                <w:color w:val="355D7E" w:themeColor="accent1" w:themeShade="80"/>
                <w:sz w:val="18"/>
                <w:szCs w:val="18"/>
                <w:lang w:val="en-US"/>
              </w:rPr>
              <w:t xml:space="preserve"> </w:t>
            </w:r>
            <w:r w:rsidR="00246542" w:rsidRPr="00C60457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(</w:t>
            </w:r>
            <w:r w:rsidR="00246542" w:rsidRPr="00A53404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Incomplete,</w:t>
            </w:r>
            <w:r w:rsidR="00167D11" w:rsidRPr="00A53404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 xml:space="preserve"> </w:t>
            </w:r>
            <w:r w:rsidR="00AE7660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33% of credits</w:t>
            </w:r>
            <w:r w:rsidR="00246542" w:rsidRPr="00A53404">
              <w:rPr>
                <w:rFonts w:ascii="Arial" w:hAnsi="Arial" w:cs="Arial"/>
                <w:b/>
                <w:bCs/>
                <w:color w:val="355D7E" w:themeColor="accent1" w:themeShade="80"/>
                <w:sz w:val="8"/>
                <w:szCs w:val="8"/>
                <w:lang w:val="en-US"/>
              </w:rPr>
              <w:t>).</w:t>
            </w:r>
          </w:p>
          <w:p w14:paraId="567C3DA1" w14:textId="7224E0E7" w:rsidR="00246542" w:rsidRPr="00D863D3" w:rsidRDefault="00B42C31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i/>
                <w:iCs/>
                <w:color w:val="DD8047" w:themeColor="accent2"/>
                <w:sz w:val="12"/>
                <w:szCs w:val="12"/>
              </w:rPr>
            </w:pPr>
            <w:r w:rsidRPr="00D863D3">
              <w:rPr>
                <w:rFonts w:ascii="Arial" w:hAnsi="Arial" w:cs="Arial"/>
                <w:i/>
                <w:iCs/>
                <w:color w:val="DD8047" w:themeColor="accent2"/>
                <w:sz w:val="12"/>
                <w:szCs w:val="12"/>
              </w:rPr>
              <w:t>Universidad Nacional Autónoma de México.</w:t>
            </w:r>
          </w:p>
          <w:p w14:paraId="775538E7" w14:textId="7990BCF4" w:rsidR="00246542" w:rsidRPr="00B42C31" w:rsidRDefault="00B42C31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B42C31">
              <w:rPr>
                <w:rStyle w:val="Emphasis"/>
                <w:rFonts w:ascii="Arial" w:eastAsiaTheme="majorEastAsia" w:hAnsi="Arial" w:cs="Arial"/>
                <w:color w:val="355D7E" w:themeColor="accent1" w:themeShade="80"/>
                <w:sz w:val="12"/>
                <w:szCs w:val="12"/>
                <w:lang w:val="en-US"/>
              </w:rPr>
              <w:t>Mexico City, M</w:t>
            </w:r>
            <w:r>
              <w:rPr>
                <w:rStyle w:val="Emphasis"/>
                <w:rFonts w:ascii="Arial" w:eastAsiaTheme="majorEastAsia" w:hAnsi="Arial" w:cs="Arial"/>
                <w:color w:val="355D7E" w:themeColor="accent1" w:themeShade="80"/>
                <w:sz w:val="12"/>
                <w:szCs w:val="12"/>
                <w:lang w:val="en-US"/>
              </w:rPr>
              <w:t>éxico.</w:t>
            </w:r>
            <w:r w:rsidR="00246542" w:rsidRPr="00B42C31">
              <w:rPr>
                <w:color w:val="355D7E" w:themeColor="accent1" w:themeShade="80"/>
                <w:lang w:val="en-US"/>
              </w:rPr>
              <w:br/>
            </w:r>
            <w:r w:rsidR="00246542" w:rsidRPr="00B42C31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August 201</w:t>
            </w:r>
            <w:r w:rsidR="00D35C39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0</w:t>
            </w:r>
            <w:r w:rsidR="00246542" w:rsidRPr="00B42C31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–</w:t>
            </w:r>
            <w:r w:rsidR="00D35C39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May</w:t>
            </w:r>
            <w:r w:rsidR="00246542" w:rsidRPr="00B42C31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 xml:space="preserve"> 20</w:t>
            </w:r>
            <w:r w:rsidR="00D35C39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15</w:t>
            </w:r>
          </w:p>
          <w:p w14:paraId="1B74F9F2" w14:textId="0A9B7B84" w:rsidR="00246542" w:rsidRPr="00A53404" w:rsidRDefault="00246542" w:rsidP="00E17A78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Relevant coursework: </w:t>
            </w:r>
            <w:r w:rsidR="00B42C31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Probability and Statistics, Basic computing,</w:t>
            </w:r>
            <w:r w:rsidR="003A2C5A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 </w:t>
            </w:r>
            <w:r w:rsidR="005F4B2E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Lineal</w:t>
            </w:r>
            <w:r w:rsidR="003A2C5A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 </w:t>
            </w:r>
            <w:r w:rsidR="00D863D3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Algebra, Differential</w:t>
            </w:r>
            <w:r w:rsidR="00754DEF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, Integral and </w:t>
            </w:r>
            <w:r w:rsidR="00D7640B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 xml:space="preserve">Vectorial </w:t>
            </w:r>
            <w:r w:rsidR="00754DEF">
              <w:rPr>
                <w:rFonts w:ascii="Arial" w:hAnsi="Arial" w:cs="Arial"/>
                <w:b/>
                <w:bCs/>
                <w:color w:val="355D7E" w:themeColor="accent1" w:themeShade="80"/>
                <w:sz w:val="12"/>
                <w:szCs w:val="12"/>
                <w:lang w:val="en-US"/>
              </w:rPr>
              <w:t>Calculus, Differential equations.</w:t>
            </w:r>
          </w:p>
          <w:p w14:paraId="757933F4" w14:textId="093D7D57" w:rsidR="00304833" w:rsidRDefault="00246542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Strong"/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Expected Graduation: </w:t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Undefined</w:t>
            </w:r>
          </w:p>
          <w:p w14:paraId="2CEB5D9E" w14:textId="77777777" w:rsidR="00304833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4A287BE4" w14:textId="77777777" w:rsidR="00304833" w:rsidRPr="00A53404" w:rsidRDefault="00304833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</w:p>
          <w:p w14:paraId="126A5BD4" w14:textId="24153861" w:rsidR="00485556" w:rsidRPr="00D863D3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20"/>
                <w:szCs w:val="20"/>
                <w:lang w:val="en-US"/>
              </w:rPr>
            </w:pPr>
            <w:r w:rsidRPr="00304833">
              <w:rPr>
                <w:rStyle w:val="Strong"/>
                <w:rFonts w:ascii="Arial" w:hAnsi="Arial" w:cs="Arial"/>
                <w:b w:val="0"/>
                <w:bCs w:val="0"/>
                <w:color w:val="355D7E" w:themeColor="accent1" w:themeShade="80"/>
                <w:sz w:val="20"/>
                <w:szCs w:val="20"/>
                <w:highlight w:val="green"/>
                <w:lang w:val="en-US"/>
              </w:rPr>
              <w:t>“Open a door to the future”</w:t>
            </w:r>
            <w:r w:rsidRPr="00D863D3">
              <w:rPr>
                <w:rStyle w:val="Strong"/>
                <w:rFonts w:ascii="Arial" w:hAnsi="Arial" w:cs="Arial"/>
                <w:color w:val="355D7E" w:themeColor="accent1" w:themeShade="80"/>
                <w:sz w:val="20"/>
                <w:szCs w:val="20"/>
                <w:lang w:val="en-US"/>
              </w:rPr>
              <w:t xml:space="preserve"> </w:t>
            </w:r>
            <w:r w:rsidRPr="00D863D3">
              <w:rPr>
                <w:rStyle w:val="Strong"/>
                <w:rFonts w:ascii="Arial" w:hAnsi="Arial" w:cs="Arial"/>
                <w:sz w:val="20"/>
                <w:szCs w:val="20"/>
                <w:lang w:val="en-US"/>
              </w:rPr>
              <w:t>Volunteering</w:t>
            </w:r>
            <w:r w:rsidRPr="00D863D3">
              <w:rPr>
                <w:rStyle w:val="Strong"/>
                <w:rFonts w:ascii="Arial" w:hAnsi="Arial" w:cs="Arial"/>
                <w:color w:val="355D7E" w:themeColor="accent1" w:themeShade="80"/>
                <w:sz w:val="20"/>
                <w:szCs w:val="20"/>
                <w:lang w:val="en-US"/>
              </w:rPr>
              <w:t xml:space="preserve">, </w:t>
            </w:r>
            <w:r w:rsidR="000C7256" w:rsidRPr="00D863D3">
              <w:rPr>
                <w:rStyle w:val="Strong"/>
                <w:rFonts w:ascii="Arial" w:hAnsi="Arial" w:cs="Arial"/>
                <w:color w:val="355D7E" w:themeColor="accent1" w:themeShade="80"/>
                <w:sz w:val="20"/>
                <w:szCs w:val="20"/>
                <w:lang w:val="en-US"/>
              </w:rPr>
              <w:t>Universidad de Málaga</w:t>
            </w:r>
          </w:p>
          <w:p w14:paraId="155189E4" w14:textId="48774237" w:rsidR="00485556" w:rsidRPr="00A53404" w:rsidRDefault="34BADB5B" w:rsidP="34BADB5B">
            <w:pPr>
              <w:pStyle w:val="NormalWeb"/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</w:pPr>
            <w:r w:rsidRPr="00A53404">
              <w:rPr>
                <w:rStyle w:val="Emphasis"/>
                <w:rFonts w:ascii="Arial" w:eastAsiaTheme="majorEastAsia" w:hAnsi="Arial" w:cs="Arial"/>
                <w:color w:val="355D7E" w:themeColor="accent1" w:themeShade="80"/>
                <w:sz w:val="12"/>
                <w:szCs w:val="12"/>
                <w:lang w:val="en-US"/>
              </w:rPr>
              <w:t>Málaga, Spain</w:t>
            </w:r>
            <w:r w:rsidR="00E90BDF" w:rsidRPr="00A53404">
              <w:rPr>
                <w:color w:val="355D7E" w:themeColor="accent1" w:themeShade="80"/>
              </w:rPr>
              <w:br/>
            </w: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  <w:lang w:val="en-US"/>
              </w:rPr>
              <w:t>August 2020–December 2020</w:t>
            </w:r>
          </w:p>
          <w:p w14:paraId="7423BA4E" w14:textId="27032B9D" w:rsidR="00485556" w:rsidRPr="00A53404" w:rsidRDefault="34BADB5B" w:rsidP="34BADB5B">
            <w:pPr>
              <w:numPr>
                <w:ilvl w:val="0"/>
                <w:numId w:val="1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Recycling old laptops making them usable again by installing Linux distributions, donating them to extremely poor kids to help them breach the digital barrier.</w:t>
            </w:r>
          </w:p>
          <w:p w14:paraId="0A09B38E" w14:textId="39064591" w:rsidR="00485556" w:rsidRDefault="34BADB5B" w:rsidP="34BADB5B">
            <w:pPr>
              <w:numPr>
                <w:ilvl w:val="0"/>
                <w:numId w:val="1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Wi-Fi Antennas installation in low-income neighborhoods to help the local community start engaging with the digital ambit.</w:t>
            </w:r>
          </w:p>
          <w:p w14:paraId="56C98009" w14:textId="77777777" w:rsidR="00304833" w:rsidRPr="00A53404" w:rsidRDefault="00304833" w:rsidP="00304833">
            <w:pPr>
              <w:shd w:val="clear" w:color="auto" w:fill="FAFAFA"/>
              <w:ind w:left="720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</w:p>
          <w:p w14:paraId="1358179D" w14:textId="62760526" w:rsidR="00304833" w:rsidRDefault="00304833" w:rsidP="00304833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  <w:r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  <w:t>Key Skills</w:t>
            </w:r>
          </w:p>
          <w:p w14:paraId="2684F2AA" w14:textId="7FF316AA" w:rsidR="00485556" w:rsidRPr="00A53404" w:rsidRDefault="34BADB5B" w:rsidP="34BADB5B">
            <w:pPr>
              <w:pStyle w:val="NormalWeb"/>
              <w:numPr>
                <w:ilvl w:val="0"/>
                <w:numId w:val="2"/>
              </w:numPr>
              <w:shd w:val="clear" w:color="auto" w:fill="FAFAFA"/>
              <w:spacing w:before="0" w:beforeAutospacing="0" w:after="0" w:afterAutospacing="0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Teamwork</w:t>
            </w:r>
          </w:p>
          <w:p w14:paraId="1E0FFC2B" w14:textId="77777777" w:rsidR="00485556" w:rsidRPr="00A53404" w:rsidRDefault="34BADB5B" w:rsidP="34BADB5B">
            <w:pPr>
              <w:numPr>
                <w:ilvl w:val="0"/>
                <w:numId w:val="2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Critical Thinking</w:t>
            </w:r>
          </w:p>
          <w:p w14:paraId="3B0693D2" w14:textId="77777777" w:rsidR="005140D4" w:rsidRDefault="34BADB5B" w:rsidP="005140D4">
            <w:pPr>
              <w:numPr>
                <w:ilvl w:val="0"/>
                <w:numId w:val="2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Excellent Communication</w:t>
            </w:r>
            <w:r w:rsidR="00085499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 xml:space="preserve"> Skills.</w:t>
            </w:r>
          </w:p>
          <w:p w14:paraId="3D859428" w14:textId="1059F93E" w:rsidR="005140D4" w:rsidRDefault="005140D4" w:rsidP="005140D4">
            <w:pPr>
              <w:numPr>
                <w:ilvl w:val="0"/>
                <w:numId w:val="2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5140D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Plenty digital marketing experience.</w:t>
            </w:r>
          </w:p>
          <w:p w14:paraId="3FDB9CD0" w14:textId="77777777" w:rsidR="005140D4" w:rsidRPr="005140D4" w:rsidRDefault="005140D4" w:rsidP="00E8586C">
            <w:pPr>
              <w:shd w:val="clear" w:color="auto" w:fill="FAFAFA"/>
              <w:ind w:left="720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</w:p>
          <w:p w14:paraId="00559FA9" w14:textId="64B080D5" w:rsidR="00304833" w:rsidRDefault="00304833" w:rsidP="00304833">
            <w:pPr>
              <w:pStyle w:val="NormalWeb"/>
              <w:shd w:val="clear" w:color="auto" w:fill="FAFAFA"/>
              <w:spacing w:before="0" w:beforeAutospacing="0" w:after="0" w:afterAutospacing="0"/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</w:pPr>
            <w:r>
              <w:rPr>
                <w:rStyle w:val="Strong"/>
                <w:rFonts w:ascii="Arial" w:hAnsi="Arial" w:cs="Arial"/>
                <w:color w:val="0D0D0D" w:themeColor="text1" w:themeTint="F2"/>
                <w:sz w:val="16"/>
                <w:szCs w:val="16"/>
                <w:lang w:val="en-US"/>
              </w:rPr>
              <w:t>Programming Languages</w:t>
            </w:r>
          </w:p>
          <w:p w14:paraId="2CB9EEE0" w14:textId="30847736" w:rsidR="00485556" w:rsidRPr="005F4B2E" w:rsidRDefault="005F4B2E" w:rsidP="34BADB5B">
            <w:pPr>
              <w:numPr>
                <w:ilvl w:val="0"/>
                <w:numId w:val="3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5F4B2E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Python, C</w:t>
            </w:r>
            <w:r w:rsidR="34BADB5B" w:rsidRPr="005F4B2E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, C++, Java OOP, R, ARM ASM</w:t>
            </w:r>
          </w:p>
          <w:p w14:paraId="10B71CE2" w14:textId="1FEDCCAC" w:rsidR="00485556" w:rsidRPr="00A53404" w:rsidRDefault="34BADB5B" w:rsidP="34BADB5B">
            <w:pPr>
              <w:numPr>
                <w:ilvl w:val="0"/>
                <w:numId w:val="3"/>
              </w:numPr>
              <w:shd w:val="clear" w:color="auto" w:fill="FAFAFA"/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</w:pPr>
            <w:r w:rsidRPr="00A53404">
              <w:rPr>
                <w:rFonts w:ascii="Arial" w:hAnsi="Arial" w:cs="Arial"/>
                <w:color w:val="355D7E" w:themeColor="accent1" w:themeShade="80"/>
                <w:sz w:val="12"/>
                <w:szCs w:val="12"/>
              </w:rPr>
              <w:t>HTML, CSS, JavaScript.</w:t>
            </w:r>
          </w:p>
          <w:p w14:paraId="42E9F4A0" w14:textId="35FFBC87" w:rsidR="00BD0498" w:rsidRPr="00A53404" w:rsidRDefault="00BD0498" w:rsidP="000C7256">
            <w:pPr>
              <w:shd w:val="clear" w:color="auto" w:fill="FAFAFA"/>
              <w:ind w:left="720"/>
              <w:rPr>
                <w:color w:val="355D7E" w:themeColor="accent1" w:themeShade="80"/>
                <w:sz w:val="4"/>
                <w:szCs w:val="4"/>
              </w:rPr>
            </w:pPr>
          </w:p>
        </w:tc>
      </w:tr>
    </w:tbl>
    <w:p w14:paraId="3E402A53" w14:textId="77777777" w:rsidR="0043117B" w:rsidRPr="00A53404" w:rsidRDefault="00564B76" w:rsidP="34BADB5B">
      <w:pPr>
        <w:tabs>
          <w:tab w:val="left" w:pos="990"/>
        </w:tabs>
        <w:rPr>
          <w:color w:val="355D7E" w:themeColor="accent1" w:themeShade="80"/>
          <w:sz w:val="4"/>
          <w:szCs w:val="4"/>
        </w:rPr>
      </w:pPr>
    </w:p>
    <w:sectPr w:rsidR="0043117B" w:rsidRPr="00A53404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ABA3F" w14:textId="77777777" w:rsidR="00564B76" w:rsidRDefault="00564B76" w:rsidP="000C45FF">
      <w:r>
        <w:separator/>
      </w:r>
    </w:p>
  </w:endnote>
  <w:endnote w:type="continuationSeparator" w:id="0">
    <w:p w14:paraId="21B3B1D3" w14:textId="77777777" w:rsidR="00564B76" w:rsidRDefault="00564B76" w:rsidP="000C45FF">
      <w:r>
        <w:continuationSeparator/>
      </w:r>
    </w:p>
  </w:endnote>
  <w:endnote w:type="continuationNotice" w:id="1">
    <w:p w14:paraId="3E7EF6A0" w14:textId="77777777" w:rsidR="00564B76" w:rsidRDefault="00564B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0F6F1" w14:textId="77777777" w:rsidR="00564B76" w:rsidRDefault="00564B76" w:rsidP="000C45FF">
      <w:r>
        <w:separator/>
      </w:r>
    </w:p>
  </w:footnote>
  <w:footnote w:type="continuationSeparator" w:id="0">
    <w:p w14:paraId="31B857ED" w14:textId="77777777" w:rsidR="00564B76" w:rsidRDefault="00564B76" w:rsidP="000C45FF">
      <w:r>
        <w:continuationSeparator/>
      </w:r>
    </w:p>
  </w:footnote>
  <w:footnote w:type="continuationNotice" w:id="1">
    <w:p w14:paraId="3118486F" w14:textId="77777777" w:rsidR="00564B76" w:rsidRDefault="00564B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903B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4940D1" wp14:editId="05805E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6350" b="0"/>
          <wp:wrapNone/>
          <wp:docPr id="6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5EEA"/>
    <w:multiLevelType w:val="multilevel"/>
    <w:tmpl w:val="8C8A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87621"/>
    <w:multiLevelType w:val="multilevel"/>
    <w:tmpl w:val="3E0C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25E7B"/>
    <w:multiLevelType w:val="multilevel"/>
    <w:tmpl w:val="8C8A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F610B"/>
    <w:multiLevelType w:val="hybridMultilevel"/>
    <w:tmpl w:val="5BA408D2"/>
    <w:lvl w:ilvl="0" w:tplc="563EDDB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32DD1"/>
    <w:multiLevelType w:val="multilevel"/>
    <w:tmpl w:val="D238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C161E"/>
    <w:multiLevelType w:val="multilevel"/>
    <w:tmpl w:val="3E3A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322EB"/>
    <w:multiLevelType w:val="multilevel"/>
    <w:tmpl w:val="8C8A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544A2"/>
    <w:multiLevelType w:val="hybridMultilevel"/>
    <w:tmpl w:val="5D5610EC"/>
    <w:lvl w:ilvl="0" w:tplc="0830916C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580267">
    <w:abstractNumId w:val="1"/>
  </w:num>
  <w:num w:numId="2" w16cid:durableId="992871897">
    <w:abstractNumId w:val="6"/>
  </w:num>
  <w:num w:numId="3" w16cid:durableId="625626937">
    <w:abstractNumId w:val="5"/>
  </w:num>
  <w:num w:numId="4" w16cid:durableId="518399550">
    <w:abstractNumId w:val="4"/>
  </w:num>
  <w:num w:numId="5" w16cid:durableId="1254513796">
    <w:abstractNumId w:val="2"/>
  </w:num>
  <w:num w:numId="6" w16cid:durableId="809712704">
    <w:abstractNumId w:val="0"/>
  </w:num>
  <w:num w:numId="7" w16cid:durableId="289824889">
    <w:abstractNumId w:val="3"/>
  </w:num>
  <w:num w:numId="8" w16cid:durableId="6096289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E1"/>
    <w:rsid w:val="00036450"/>
    <w:rsid w:val="00060CE9"/>
    <w:rsid w:val="00085499"/>
    <w:rsid w:val="00094499"/>
    <w:rsid w:val="000C45FF"/>
    <w:rsid w:val="000C5480"/>
    <w:rsid w:val="000C7256"/>
    <w:rsid w:val="000E3FD1"/>
    <w:rsid w:val="00100A57"/>
    <w:rsid w:val="00104B16"/>
    <w:rsid w:val="001116F9"/>
    <w:rsid w:val="00112054"/>
    <w:rsid w:val="001317D8"/>
    <w:rsid w:val="001432B4"/>
    <w:rsid w:val="001525E1"/>
    <w:rsid w:val="00167D11"/>
    <w:rsid w:val="00180329"/>
    <w:rsid w:val="0019001F"/>
    <w:rsid w:val="001A529F"/>
    <w:rsid w:val="001A74A5"/>
    <w:rsid w:val="001B060C"/>
    <w:rsid w:val="001B2ABD"/>
    <w:rsid w:val="001C14CA"/>
    <w:rsid w:val="001E0391"/>
    <w:rsid w:val="001E129B"/>
    <w:rsid w:val="001E1759"/>
    <w:rsid w:val="001F1ECC"/>
    <w:rsid w:val="001F567E"/>
    <w:rsid w:val="001F674C"/>
    <w:rsid w:val="002012B0"/>
    <w:rsid w:val="00231AAB"/>
    <w:rsid w:val="00234E52"/>
    <w:rsid w:val="002400EB"/>
    <w:rsid w:val="00246542"/>
    <w:rsid w:val="00256CF7"/>
    <w:rsid w:val="0026607B"/>
    <w:rsid w:val="00277ACD"/>
    <w:rsid w:val="00281FD5"/>
    <w:rsid w:val="0028502C"/>
    <w:rsid w:val="00292105"/>
    <w:rsid w:val="002A42DD"/>
    <w:rsid w:val="002B6720"/>
    <w:rsid w:val="002E6F23"/>
    <w:rsid w:val="0030481B"/>
    <w:rsid w:val="00304833"/>
    <w:rsid w:val="003156FC"/>
    <w:rsid w:val="003254B5"/>
    <w:rsid w:val="00332EAB"/>
    <w:rsid w:val="003553A2"/>
    <w:rsid w:val="0037121F"/>
    <w:rsid w:val="003910D8"/>
    <w:rsid w:val="003A2C5A"/>
    <w:rsid w:val="003A6B7D"/>
    <w:rsid w:val="003B06CA"/>
    <w:rsid w:val="003F2525"/>
    <w:rsid w:val="003F4C65"/>
    <w:rsid w:val="004071FC"/>
    <w:rsid w:val="00430D05"/>
    <w:rsid w:val="0044343D"/>
    <w:rsid w:val="00445947"/>
    <w:rsid w:val="004813B3"/>
    <w:rsid w:val="00485556"/>
    <w:rsid w:val="00490F69"/>
    <w:rsid w:val="00496591"/>
    <w:rsid w:val="004C63E4"/>
    <w:rsid w:val="004D3011"/>
    <w:rsid w:val="004E133B"/>
    <w:rsid w:val="004F79EC"/>
    <w:rsid w:val="00505EE1"/>
    <w:rsid w:val="00510399"/>
    <w:rsid w:val="005140D4"/>
    <w:rsid w:val="005262AC"/>
    <w:rsid w:val="00563CA0"/>
    <w:rsid w:val="00564B76"/>
    <w:rsid w:val="00586235"/>
    <w:rsid w:val="005E39D5"/>
    <w:rsid w:val="005F1C35"/>
    <w:rsid w:val="005F4B2E"/>
    <w:rsid w:val="00600670"/>
    <w:rsid w:val="00607BF9"/>
    <w:rsid w:val="00616BAB"/>
    <w:rsid w:val="0062123A"/>
    <w:rsid w:val="00623D16"/>
    <w:rsid w:val="00646E75"/>
    <w:rsid w:val="00662B65"/>
    <w:rsid w:val="006771D0"/>
    <w:rsid w:val="006A19D8"/>
    <w:rsid w:val="006A5851"/>
    <w:rsid w:val="006C14DD"/>
    <w:rsid w:val="006E2BC0"/>
    <w:rsid w:val="006E42F1"/>
    <w:rsid w:val="00700D04"/>
    <w:rsid w:val="00707DE2"/>
    <w:rsid w:val="00715FCB"/>
    <w:rsid w:val="0073268C"/>
    <w:rsid w:val="00743101"/>
    <w:rsid w:val="00743A47"/>
    <w:rsid w:val="00754DEF"/>
    <w:rsid w:val="00764C9F"/>
    <w:rsid w:val="007775E1"/>
    <w:rsid w:val="007867A0"/>
    <w:rsid w:val="007869E6"/>
    <w:rsid w:val="007927F5"/>
    <w:rsid w:val="007A3CCD"/>
    <w:rsid w:val="007B2CF0"/>
    <w:rsid w:val="00802CA0"/>
    <w:rsid w:val="00824702"/>
    <w:rsid w:val="00827622"/>
    <w:rsid w:val="00830604"/>
    <w:rsid w:val="008F5B20"/>
    <w:rsid w:val="008F69DB"/>
    <w:rsid w:val="009044F0"/>
    <w:rsid w:val="00905A2B"/>
    <w:rsid w:val="00914732"/>
    <w:rsid w:val="009221AE"/>
    <w:rsid w:val="009260CD"/>
    <w:rsid w:val="00940A66"/>
    <w:rsid w:val="00944512"/>
    <w:rsid w:val="00952C25"/>
    <w:rsid w:val="0097754F"/>
    <w:rsid w:val="009804CD"/>
    <w:rsid w:val="009F2FC8"/>
    <w:rsid w:val="00A07E85"/>
    <w:rsid w:val="00A2118D"/>
    <w:rsid w:val="00A27E93"/>
    <w:rsid w:val="00A458B8"/>
    <w:rsid w:val="00A53404"/>
    <w:rsid w:val="00A55B1D"/>
    <w:rsid w:val="00AA1142"/>
    <w:rsid w:val="00AD0A50"/>
    <w:rsid w:val="00AD76E2"/>
    <w:rsid w:val="00AE7660"/>
    <w:rsid w:val="00B177A6"/>
    <w:rsid w:val="00B20152"/>
    <w:rsid w:val="00B359E4"/>
    <w:rsid w:val="00B42C31"/>
    <w:rsid w:val="00B57D98"/>
    <w:rsid w:val="00B627D1"/>
    <w:rsid w:val="00B70850"/>
    <w:rsid w:val="00B974BB"/>
    <w:rsid w:val="00BD0498"/>
    <w:rsid w:val="00BD0C7A"/>
    <w:rsid w:val="00C02596"/>
    <w:rsid w:val="00C066B6"/>
    <w:rsid w:val="00C342C6"/>
    <w:rsid w:val="00C37BA1"/>
    <w:rsid w:val="00C4674C"/>
    <w:rsid w:val="00C506CF"/>
    <w:rsid w:val="00C60457"/>
    <w:rsid w:val="00C72BED"/>
    <w:rsid w:val="00C83A2E"/>
    <w:rsid w:val="00C84FE5"/>
    <w:rsid w:val="00C9578B"/>
    <w:rsid w:val="00CB0055"/>
    <w:rsid w:val="00CB6E26"/>
    <w:rsid w:val="00CD0173"/>
    <w:rsid w:val="00CD3FE7"/>
    <w:rsid w:val="00D123E5"/>
    <w:rsid w:val="00D2522B"/>
    <w:rsid w:val="00D35C39"/>
    <w:rsid w:val="00D422DE"/>
    <w:rsid w:val="00D46CC9"/>
    <w:rsid w:val="00D5459D"/>
    <w:rsid w:val="00D7640B"/>
    <w:rsid w:val="00D863D3"/>
    <w:rsid w:val="00DA1F4D"/>
    <w:rsid w:val="00DC61D0"/>
    <w:rsid w:val="00DD172A"/>
    <w:rsid w:val="00DD5C33"/>
    <w:rsid w:val="00DF6CB5"/>
    <w:rsid w:val="00E13434"/>
    <w:rsid w:val="00E21CDE"/>
    <w:rsid w:val="00E25A26"/>
    <w:rsid w:val="00E4381A"/>
    <w:rsid w:val="00E55D74"/>
    <w:rsid w:val="00E61DDC"/>
    <w:rsid w:val="00E67CFF"/>
    <w:rsid w:val="00E731B4"/>
    <w:rsid w:val="00E810C5"/>
    <w:rsid w:val="00E8586C"/>
    <w:rsid w:val="00E90BDF"/>
    <w:rsid w:val="00EA25E7"/>
    <w:rsid w:val="00EE260A"/>
    <w:rsid w:val="00F06A16"/>
    <w:rsid w:val="00F138B4"/>
    <w:rsid w:val="00F60274"/>
    <w:rsid w:val="00F77FB9"/>
    <w:rsid w:val="00FB068F"/>
    <w:rsid w:val="00FB366E"/>
    <w:rsid w:val="00FD3FAB"/>
    <w:rsid w:val="00FD4943"/>
    <w:rsid w:val="00FE6EA6"/>
    <w:rsid w:val="34BAD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5762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20"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rmalWeb">
    <w:name w:val="Normal (Web)"/>
    <w:basedOn w:val="Normal"/>
    <w:uiPriority w:val="99"/>
    <w:unhideWhenUsed/>
    <w:rsid w:val="004855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Strong">
    <w:name w:val="Strong"/>
    <w:basedOn w:val="DefaultParagraphFont"/>
    <w:uiPriority w:val="22"/>
    <w:qFormat/>
    <w:rsid w:val="00485556"/>
    <w:rPr>
      <w:b/>
      <w:bCs/>
    </w:rPr>
  </w:style>
  <w:style w:type="paragraph" w:styleId="ListParagraph">
    <w:name w:val="List Paragraph"/>
    <w:basedOn w:val="Normal"/>
    <w:uiPriority w:val="34"/>
    <w:semiHidden/>
    <w:qFormat/>
    <w:rsid w:val="00FE6EA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30604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ithub.com/edwinestro/edwinestro.github.io/raw/main/learn%20java%20ed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alapawok.com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uniwasd.github.i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dwinestro.github.i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win.estro@me.com" TargetMode="External"/><Relationship Id="rId14" Type="http://schemas.openxmlformats.org/officeDocument/2006/relationships/hyperlink" Target="https://www.efset.org/cert/6VLZ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in\Downloads\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911F94D2D842BBBAFA197F8DBC9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16E80-7D19-4B98-8DBC-71A1490F04F9}"/>
      </w:docPartPr>
      <w:docPartBody>
        <w:p w:rsidR="00E46288" w:rsidRDefault="00E24F48">
          <w:pPr>
            <w:pStyle w:val="2F911F94D2D842BBBAFA197F8DBC939B"/>
          </w:pPr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7D"/>
    <w:rsid w:val="000F0AC6"/>
    <w:rsid w:val="003556D0"/>
    <w:rsid w:val="00431C9A"/>
    <w:rsid w:val="004644F4"/>
    <w:rsid w:val="0056087D"/>
    <w:rsid w:val="00994C63"/>
    <w:rsid w:val="00C74448"/>
    <w:rsid w:val="00E24F48"/>
    <w:rsid w:val="00E4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56087D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2F911F94D2D842BBBAFA197F8DBC939B">
    <w:name w:val="2F911F94D2D842BBBAFA197F8DBC939B"/>
  </w:style>
  <w:style w:type="character" w:customStyle="1" w:styleId="Heading2Char">
    <w:name w:val="Heading 2 Char"/>
    <w:basedOn w:val="DefaultParagraphFont"/>
    <w:link w:val="Heading2"/>
    <w:uiPriority w:val="9"/>
    <w:rsid w:val="0056087D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F82A3-41C0-414A-A621-2972B31D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tf00546271_win32</Template>
  <TotalTime>0</TotalTime>
  <Pages>1</Pages>
  <Words>542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2022-04-23T00:50:00Z</dcterms:created>
  <dcterms:modified xsi:type="dcterms:W3CDTF">2022-05-23T21:43:00Z</dcterms:modified>
</cp:coreProperties>
</file>